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宋体" w:hAnsi="宋体"/>
          <w:b/>
          <w:bCs/>
          <w:szCs w:val="21"/>
          <w:vertAlign w:val="baseline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佛山市第四人民医院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应聘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eastAsia="zh-CN"/>
        </w:rPr>
        <w:t>信息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登记表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1515"/>
        <w:gridCol w:w="1215"/>
        <w:gridCol w:w="1455"/>
        <w:gridCol w:w="1170"/>
        <w:gridCol w:w="1365"/>
        <w:gridCol w:w="1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9777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性别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年龄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02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净身高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婚否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0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民族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籍贯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现居住地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0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身体状况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最高学历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最高学位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902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电话</w:t>
            </w:r>
          </w:p>
        </w:tc>
        <w:tc>
          <w:tcPr>
            <w:tcW w:w="2730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邮箱</w:t>
            </w:r>
          </w:p>
        </w:tc>
        <w:tc>
          <w:tcPr>
            <w:tcW w:w="4437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9777" w:type="dxa"/>
            <w:gridSpan w:val="7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证书信息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是否规培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规培</w:t>
            </w:r>
            <w:bookmarkStart w:id="0" w:name="_GoBack"/>
            <w:bookmarkEnd w:id="0"/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医院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规培时间</w:t>
            </w:r>
          </w:p>
        </w:tc>
        <w:tc>
          <w:tcPr>
            <w:tcW w:w="326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最高专业技术资格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取得时间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专业</w:t>
            </w:r>
          </w:p>
        </w:tc>
        <w:tc>
          <w:tcPr>
            <w:tcW w:w="326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7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执业证书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215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取得时间</w:t>
            </w:r>
          </w:p>
        </w:tc>
        <w:tc>
          <w:tcPr>
            <w:tcW w:w="14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执业范围</w:t>
            </w:r>
          </w:p>
        </w:tc>
        <w:tc>
          <w:tcPr>
            <w:tcW w:w="326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9777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vertAlign w:val="baseline"/>
                <w:lang w:val="en-US" w:eastAsia="zh-CN"/>
              </w:rPr>
              <w:t>求职意向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9777" w:type="dxa"/>
            <w:gridSpan w:val="7"/>
          </w:tcPr>
          <w:p>
            <w:pPr>
              <w:spacing w:line="360" w:lineRule="auto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求职状态：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意向岗位及具体工作：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意向科室：</w:t>
            </w:r>
          </w:p>
          <w:p>
            <w:pPr>
              <w:spacing w:line="360" w:lineRule="auto"/>
              <w:rPr>
                <w:rFonts w:hint="default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期望薪资：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777" w:type="dxa"/>
            <w:gridSpan w:val="7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工作/实习经历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单位（一）</w:t>
            </w:r>
          </w:p>
        </w:tc>
        <w:tc>
          <w:tcPr>
            <w:tcW w:w="418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起始时间</w:t>
            </w:r>
          </w:p>
        </w:tc>
        <w:tc>
          <w:tcPr>
            <w:tcW w:w="3267" w:type="dxa"/>
            <w:gridSpan w:val="2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5" w:type="dxa"/>
          </w:tcPr>
          <w:p>
            <w:pPr>
              <w:jc w:val="center"/>
              <w:rPr>
                <w:rFonts w:hint="eastAsia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科室</w:t>
            </w:r>
          </w:p>
        </w:tc>
        <w:tc>
          <w:tcPr>
            <w:tcW w:w="2730" w:type="dxa"/>
            <w:gridSpan w:val="2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55" w:type="dxa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岗位职务</w:t>
            </w:r>
          </w:p>
        </w:tc>
        <w:tc>
          <w:tcPr>
            <w:tcW w:w="4437" w:type="dxa"/>
            <w:gridSpan w:val="3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工作描述</w:t>
            </w:r>
          </w:p>
        </w:tc>
        <w:tc>
          <w:tcPr>
            <w:tcW w:w="8622" w:type="dxa"/>
            <w:gridSpan w:val="6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单位（二）</w:t>
            </w:r>
          </w:p>
        </w:tc>
        <w:tc>
          <w:tcPr>
            <w:tcW w:w="4185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起始时间</w:t>
            </w:r>
          </w:p>
        </w:tc>
        <w:tc>
          <w:tcPr>
            <w:tcW w:w="3267" w:type="dxa"/>
            <w:gridSpan w:val="2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1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科室</w:t>
            </w:r>
          </w:p>
        </w:tc>
        <w:tc>
          <w:tcPr>
            <w:tcW w:w="2730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岗位职务</w:t>
            </w:r>
          </w:p>
        </w:tc>
        <w:tc>
          <w:tcPr>
            <w:tcW w:w="4437" w:type="dxa"/>
            <w:gridSpan w:val="3"/>
            <w:vAlign w:val="top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工作描述</w:t>
            </w:r>
          </w:p>
        </w:tc>
        <w:tc>
          <w:tcPr>
            <w:tcW w:w="8622" w:type="dxa"/>
            <w:gridSpan w:val="6"/>
            <w:vAlign w:val="top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单位（三）</w:t>
            </w:r>
          </w:p>
        </w:tc>
        <w:tc>
          <w:tcPr>
            <w:tcW w:w="4185" w:type="dxa"/>
            <w:gridSpan w:val="3"/>
            <w:vAlign w:val="center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70" w:type="dxa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  <w:r>
              <w:rPr>
                <w:rFonts w:hint="eastAsia" w:ascii="宋体" w:hAnsi="宋体" w:cs="Times New Roman"/>
                <w:kern w:val="2"/>
                <w:sz w:val="22"/>
                <w:szCs w:val="22"/>
                <w:vertAlign w:val="baseline"/>
                <w:lang w:val="en-US" w:eastAsia="zh-CN" w:bidi="ar-SA"/>
              </w:rPr>
              <w:t>起始时间</w:t>
            </w:r>
          </w:p>
        </w:tc>
        <w:tc>
          <w:tcPr>
            <w:tcW w:w="3267" w:type="dxa"/>
            <w:gridSpan w:val="2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155" w:type="dxa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科室</w:t>
            </w:r>
          </w:p>
        </w:tc>
        <w:tc>
          <w:tcPr>
            <w:tcW w:w="2730" w:type="dxa"/>
            <w:gridSpan w:val="2"/>
            <w:vAlign w:val="top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55" w:type="dxa"/>
            <w:vAlign w:val="top"/>
          </w:tcPr>
          <w:p>
            <w:pPr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岗位职务</w:t>
            </w:r>
          </w:p>
        </w:tc>
        <w:tc>
          <w:tcPr>
            <w:tcW w:w="4437" w:type="dxa"/>
            <w:gridSpan w:val="3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115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工作描述</w:t>
            </w:r>
          </w:p>
        </w:tc>
        <w:tc>
          <w:tcPr>
            <w:tcW w:w="8622" w:type="dxa"/>
            <w:gridSpan w:val="6"/>
            <w:vAlign w:val="top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365"/>
        <w:gridCol w:w="2685"/>
        <w:gridCol w:w="1395"/>
        <w:gridCol w:w="1575"/>
        <w:gridCol w:w="15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9854" w:type="dxa"/>
            <w:gridSpan w:val="6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教育经历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32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学历阶段</w:t>
            </w: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vertAlign w:val="baseline"/>
                <w:lang w:val="en-US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学习形式</w:t>
            </w:r>
          </w:p>
        </w:tc>
        <w:tc>
          <w:tcPr>
            <w:tcW w:w="2685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毕业专业</w:t>
            </w: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开始时间</w:t>
            </w:r>
          </w:p>
        </w:tc>
        <w:tc>
          <w:tcPr>
            <w:tcW w:w="1514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结束时间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2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68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514" w:type="dxa"/>
            <w:vAlign w:val="center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20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6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68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39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575" w:type="dxa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514" w:type="dxa"/>
            <w:vAlign w:val="center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320" w:type="dxa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365" w:type="dxa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2685" w:type="dxa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395" w:type="dxa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575" w:type="dxa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  <w:tc>
          <w:tcPr>
            <w:tcW w:w="1514" w:type="dxa"/>
          </w:tcPr>
          <w:p>
            <w:pPr>
              <w:rPr>
                <w:rFonts w:hint="eastAsia" w:ascii="宋体" w:hAnsi="宋体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9854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科研学术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atLeast"/>
        </w:trPr>
        <w:tc>
          <w:tcPr>
            <w:tcW w:w="9854" w:type="dxa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论文、科研项目等详细情况</w:t>
            </w: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9854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专业技能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5" w:hRule="atLeast"/>
        </w:trPr>
        <w:tc>
          <w:tcPr>
            <w:tcW w:w="9854" w:type="dxa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（</w:t>
            </w:r>
            <w:r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  <w:t>工作专长、医学技术特长</w:t>
            </w:r>
            <w:r>
              <w:rPr>
                <w:rFonts w:hint="eastAsia" w:ascii="宋体" w:hAnsi="宋体"/>
                <w:szCs w:val="21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9854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奖惩情况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0" w:hRule="atLeast"/>
        </w:trPr>
        <w:tc>
          <w:tcPr>
            <w:tcW w:w="9854" w:type="dxa"/>
            <w:gridSpan w:val="6"/>
            <w:vAlign w:val="center"/>
          </w:tcPr>
          <w:p>
            <w:pPr>
              <w:jc w:val="both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9854" w:type="dxa"/>
            <w:gridSpan w:val="6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vertAlign w:val="baseline"/>
                <w:lang w:val="en-US" w:eastAsia="zh-CN"/>
              </w:rPr>
              <w:t>自我评价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5" w:hRule="atLeast"/>
        </w:trPr>
        <w:tc>
          <w:tcPr>
            <w:tcW w:w="9854" w:type="dxa"/>
            <w:gridSpan w:val="6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宋体" w:hAnsi="宋体"/>
          <w:szCs w:val="21"/>
        </w:rPr>
      </w:pPr>
    </w:p>
    <w:sectPr>
      <w:headerReference r:id="rId3" w:type="default"/>
      <w:pgSz w:w="11906" w:h="16838"/>
      <w:pgMar w:top="1021" w:right="1134" w:bottom="851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CDB754-3EAC-4394-B976-0AAE03014F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394C79-A321-4441-B5C7-4394FC01B2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9F47BDA-BBCD-460B-BF6F-AD94EE4500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000C8E2-CCDE-4F25-97B8-23A3A641B57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859F82F-E829-4BEF-BC1E-1CA5D7F1D6E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D9FA0FA1-2476-40BC-8B58-38ECA79BA19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2422525" cy="332740"/>
          <wp:effectExtent l="0" t="0" r="15875" b="10795"/>
          <wp:docPr id="6" name="图片 6" descr="logo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logo01"/>
                  <pic:cNvPicPr>
                    <a:picLocks noChangeAspect="1"/>
                  </pic:cNvPicPr>
                </pic:nvPicPr>
                <pic:blipFill>
                  <a:blip r:embed="rId1"/>
                  <a:srcRect t="10725" r="16274" b="19918"/>
                  <a:stretch>
                    <a:fillRect/>
                  </a:stretch>
                </pic:blipFill>
                <pic:spPr>
                  <a:xfrm>
                    <a:off x="0" y="0"/>
                    <a:ext cx="2422525" cy="332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5B701F"/>
    <w:rsid w:val="00063F29"/>
    <w:rsid w:val="000C1C25"/>
    <w:rsid w:val="001817AC"/>
    <w:rsid w:val="001D62DE"/>
    <w:rsid w:val="00265C41"/>
    <w:rsid w:val="00286367"/>
    <w:rsid w:val="00295645"/>
    <w:rsid w:val="002E1D05"/>
    <w:rsid w:val="002E6380"/>
    <w:rsid w:val="00312B7A"/>
    <w:rsid w:val="003244B6"/>
    <w:rsid w:val="003C3F22"/>
    <w:rsid w:val="004355C9"/>
    <w:rsid w:val="005236B1"/>
    <w:rsid w:val="0060525B"/>
    <w:rsid w:val="006446C9"/>
    <w:rsid w:val="006A2AFE"/>
    <w:rsid w:val="006B3742"/>
    <w:rsid w:val="006B490F"/>
    <w:rsid w:val="006E3922"/>
    <w:rsid w:val="00720EAB"/>
    <w:rsid w:val="00750128"/>
    <w:rsid w:val="00794595"/>
    <w:rsid w:val="00800B18"/>
    <w:rsid w:val="00804E70"/>
    <w:rsid w:val="00824DA6"/>
    <w:rsid w:val="00877381"/>
    <w:rsid w:val="008D22A6"/>
    <w:rsid w:val="00900113"/>
    <w:rsid w:val="009374EC"/>
    <w:rsid w:val="009665BA"/>
    <w:rsid w:val="00A14A4D"/>
    <w:rsid w:val="00A7226F"/>
    <w:rsid w:val="00B84DB8"/>
    <w:rsid w:val="00BA2924"/>
    <w:rsid w:val="00CA280F"/>
    <w:rsid w:val="00D05038"/>
    <w:rsid w:val="00D6412E"/>
    <w:rsid w:val="00E81A82"/>
    <w:rsid w:val="00EA0CC6"/>
    <w:rsid w:val="00F01F5D"/>
    <w:rsid w:val="00F56769"/>
    <w:rsid w:val="00F6671C"/>
    <w:rsid w:val="19C30ACE"/>
    <w:rsid w:val="1B5B701F"/>
    <w:rsid w:val="3E6C336C"/>
    <w:rsid w:val="675F448B"/>
    <w:rsid w:val="72944E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c6cb8733-2404-49a5-92ca-6c5f2f0df9cb\&#24212;&#32856;&#30331;&#35760;&#34920;%20&#24212;&#32856;&#20449;&#24687;&#30331;&#35760;&#3492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应聘登记表 应聘信息登记表.doc.docx</Template>
  <Pages>2</Pages>
  <Words>484</Words>
  <Characters>504</Characters>
  <Lines>9</Lines>
  <Paragraphs>2</Paragraphs>
  <TotalTime>16</TotalTime>
  <ScaleCrop>false</ScaleCrop>
  <LinksUpToDate>false</LinksUpToDate>
  <CharactersWithSpaces>850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2022-02-17T07:34:00Z</dcterms:created>
  <dc:creator>WangJiaJinˉ</dc:creator>
  <cp:lastModifiedBy>WangJiaJinˉ</cp:lastModifiedBy>
  <dcterms:modified xsi:type="dcterms:W3CDTF">2022-02-17T09:09:53Z</dcterms:modified>
  <dc:title>应聘登记表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v1.0_mb_TmZn7gX7m/SVBLOKAJKA/A==</vt:lpwstr>
  </property>
  <property fmtid="{D5CDD505-2E9C-101B-9397-08002B2CF9AE}" pid="4" name="ICV">
    <vt:lpwstr>F4884A1EC0D746FD91458D7BDB368059</vt:lpwstr>
  </property>
</Properties>
</file>